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9D" w:rsidRDefault="0032769D" w:rsidP="008E52B7">
      <w:pPr>
        <w:pStyle w:val="NoSpacing"/>
        <w:ind w:firstLine="3969"/>
        <w:jc w:val="both"/>
        <w:rPr>
          <w:rFonts w:ascii="Times New Roman" w:hAnsi="Times New Roman"/>
          <w:sz w:val="28"/>
          <w:szCs w:val="28"/>
        </w:rPr>
      </w:pPr>
      <w:r w:rsidRPr="001346E8">
        <w:rPr>
          <w:rFonts w:ascii="Times New Roman" w:hAnsi="Times New Roman"/>
          <w:sz w:val="28"/>
          <w:szCs w:val="28"/>
        </w:rPr>
        <w:t>УТВЕРЖДЕНО</w:t>
      </w:r>
    </w:p>
    <w:p w:rsidR="0032769D" w:rsidRPr="001346E8" w:rsidRDefault="0032769D" w:rsidP="00391ADF">
      <w:pPr>
        <w:pStyle w:val="NoSpacing"/>
        <w:ind w:firstLine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</w:p>
    <w:p w:rsidR="0032769D" w:rsidRDefault="0032769D" w:rsidP="00391ADF">
      <w:pPr>
        <w:pStyle w:val="NoSpacing"/>
        <w:ind w:firstLine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«СШ по шахматам»</w:t>
      </w:r>
    </w:p>
    <w:p w:rsidR="0032769D" w:rsidRDefault="0032769D" w:rsidP="00391ADF">
      <w:pPr>
        <w:pStyle w:val="NoSpacing"/>
        <w:ind w:firstLine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________________Р.Х. Хисамиев</w:t>
      </w:r>
    </w:p>
    <w:p w:rsidR="0032769D" w:rsidRPr="00703C30" w:rsidRDefault="0032769D" w:rsidP="00703C30">
      <w:pPr>
        <w:pStyle w:val="NoSpacing"/>
        <w:ind w:firstLine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«______»______________20____г.</w:t>
      </w:r>
    </w:p>
    <w:p w:rsidR="0032769D" w:rsidRPr="00D35F3E" w:rsidRDefault="0032769D" w:rsidP="00D35F3E">
      <w:pPr>
        <w:tabs>
          <w:tab w:val="left" w:pos="1162"/>
        </w:tabs>
      </w:pPr>
      <w:r>
        <w:tab/>
      </w:r>
    </w:p>
    <w:p w:rsidR="0032769D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  <w:r w:rsidRPr="00FF49A0">
        <w:rPr>
          <w:rStyle w:val="Strong"/>
          <w:color w:val="0D1216"/>
        </w:rPr>
        <w:t xml:space="preserve">Стандарты и процедуры, </w:t>
      </w:r>
      <w:r w:rsidRPr="00FF49A0">
        <w:rPr>
          <w:bCs/>
          <w:color w:val="0D1216"/>
        </w:rPr>
        <w:br/>
      </w:r>
      <w:r w:rsidRPr="00FF49A0">
        <w:rPr>
          <w:rStyle w:val="Strong"/>
          <w:color w:val="0D1216"/>
        </w:rPr>
        <w:t xml:space="preserve">направленные на обеспечение добросовестной работы и поведения работников </w:t>
      </w:r>
    </w:p>
    <w:p w:rsidR="0032769D" w:rsidRPr="00FF49A0" w:rsidRDefault="0032769D" w:rsidP="00D35F3E">
      <w:pPr>
        <w:pStyle w:val="BodyText"/>
        <w:spacing w:after="0"/>
        <w:jc w:val="center"/>
        <w:rPr>
          <w:rStyle w:val="Strong"/>
          <w:b w:val="0"/>
          <w:color w:val="0D1216"/>
        </w:rPr>
      </w:pPr>
      <w:r w:rsidRPr="00FF49A0">
        <w:rPr>
          <w:rStyle w:val="Strong"/>
          <w:color w:val="0D1216"/>
        </w:rPr>
        <w:t xml:space="preserve">муниципального </w:t>
      </w:r>
      <w:r>
        <w:rPr>
          <w:rStyle w:val="Strong"/>
          <w:color w:val="0D1216"/>
        </w:rPr>
        <w:t>бюджетного</w:t>
      </w:r>
      <w:r w:rsidRPr="00FF49A0">
        <w:rPr>
          <w:rStyle w:val="Strong"/>
          <w:color w:val="0D1216"/>
        </w:rPr>
        <w:t xml:space="preserve"> учреждения</w:t>
      </w:r>
    </w:p>
    <w:p w:rsidR="0032769D" w:rsidRPr="00FF49A0" w:rsidRDefault="0032769D" w:rsidP="00D35F3E">
      <w:pPr>
        <w:pStyle w:val="BodyText"/>
        <w:spacing w:after="0"/>
        <w:jc w:val="center"/>
        <w:rPr>
          <w:rStyle w:val="Strong"/>
          <w:b w:val="0"/>
          <w:bCs w:val="0"/>
          <w:color w:val="0D1216"/>
        </w:rPr>
      </w:pPr>
      <w:r>
        <w:rPr>
          <w:rStyle w:val="Strong"/>
          <w:color w:val="0D1216"/>
        </w:rPr>
        <w:t xml:space="preserve"> «Спортивная школа по шахматам» Альметьевского муниципального района Республики Татарстан</w:t>
      </w:r>
    </w:p>
    <w:p w:rsidR="0032769D" w:rsidRPr="00FF49A0" w:rsidRDefault="0032769D" w:rsidP="00D35F3E">
      <w:pPr>
        <w:pStyle w:val="BodyText"/>
        <w:spacing w:before="340" w:after="340"/>
        <w:jc w:val="center"/>
      </w:pPr>
      <w:r w:rsidRPr="00FF49A0">
        <w:rPr>
          <w:rStyle w:val="Strong"/>
          <w:color w:val="0D1216"/>
        </w:rPr>
        <w:t>1. Общие положения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>1.1. Нормы стандартов и процедур, направленных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32769D" w:rsidRDefault="0032769D" w:rsidP="00703C30">
      <w:pPr>
        <w:pStyle w:val="BodyText"/>
        <w:spacing w:after="0"/>
        <w:jc w:val="both"/>
        <w:rPr>
          <w:color w:val="0D1216"/>
        </w:rPr>
      </w:pPr>
      <w:r w:rsidRPr="00703C30">
        <w:rPr>
          <w:color w:val="0D1216"/>
        </w:rPr>
        <w:t xml:space="preserve">1.2. Стандарты призваны установить ключевые принципы, которыми должны руководствоваться работники </w:t>
      </w:r>
      <w:r w:rsidRPr="00703C30">
        <w:rPr>
          <w:rStyle w:val="Strong"/>
          <w:b w:val="0"/>
          <w:color w:val="0D1216"/>
        </w:rPr>
        <w:t>муниципального бюджетного учреждения</w:t>
      </w:r>
      <w:r>
        <w:rPr>
          <w:rStyle w:val="Strong"/>
          <w:b w:val="0"/>
          <w:color w:val="0D1216"/>
        </w:rPr>
        <w:t xml:space="preserve"> «С</w:t>
      </w:r>
      <w:r w:rsidRPr="00703C30">
        <w:rPr>
          <w:rStyle w:val="Strong"/>
          <w:b w:val="0"/>
          <w:color w:val="0D1216"/>
        </w:rPr>
        <w:t>портивная школа по шахматам</w:t>
      </w:r>
      <w:r>
        <w:rPr>
          <w:rStyle w:val="Strong"/>
          <w:b w:val="0"/>
          <w:color w:val="0D1216"/>
        </w:rPr>
        <w:t>»</w:t>
      </w:r>
      <w:r w:rsidRPr="00703C30">
        <w:rPr>
          <w:rStyle w:val="Strong"/>
          <w:b w:val="0"/>
          <w:color w:val="0D1216"/>
        </w:rPr>
        <w:t xml:space="preserve"> Альметьевского муниципальн</w:t>
      </w:r>
      <w:r>
        <w:rPr>
          <w:rStyle w:val="Strong"/>
          <w:b w:val="0"/>
          <w:color w:val="0D1216"/>
        </w:rPr>
        <w:t xml:space="preserve">ого района Республики Татарстан </w:t>
      </w:r>
      <w:r>
        <w:rPr>
          <w:color w:val="0D1216"/>
        </w:rPr>
        <w:t>(далее – СШ</w:t>
      </w:r>
      <w:r w:rsidRPr="00FF49A0">
        <w:rPr>
          <w:color w:val="0D1216"/>
        </w:rPr>
        <w:t>)</w:t>
      </w:r>
      <w:r>
        <w:rPr>
          <w:color w:val="0D1216"/>
        </w:rPr>
        <w:t>.</w:t>
      </w:r>
    </w:p>
    <w:p w:rsidR="0032769D" w:rsidRPr="00703C30" w:rsidRDefault="0032769D" w:rsidP="00703C30">
      <w:pPr>
        <w:pStyle w:val="BodyText"/>
        <w:spacing w:after="0"/>
        <w:jc w:val="both"/>
        <w:rPr>
          <w:bCs/>
          <w:color w:val="0D1216"/>
        </w:rPr>
      </w:pPr>
    </w:p>
    <w:p w:rsidR="0032769D" w:rsidRPr="00C73896" w:rsidRDefault="0032769D" w:rsidP="00D35F3E">
      <w:pPr>
        <w:pStyle w:val="NoSpacing"/>
        <w:jc w:val="both"/>
        <w:rPr>
          <w:rStyle w:val="Strong"/>
          <w:rFonts w:ascii="Times New Roman" w:hAnsi="Times New Roman"/>
          <w:sz w:val="24"/>
          <w:szCs w:val="24"/>
        </w:rPr>
      </w:pPr>
      <w:r w:rsidRPr="00C73896">
        <w:rPr>
          <w:rFonts w:ascii="Times New Roman" w:hAnsi="Times New Roman"/>
          <w:sz w:val="24"/>
          <w:szCs w:val="24"/>
        </w:rPr>
        <w:t>1.3. Стандарты устанавливаются на основании Конституции РФ, Федерального закона от 29.12.2012 года №273-ФЗ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традиций.</w:t>
      </w:r>
    </w:p>
    <w:p w:rsidR="0032769D" w:rsidRDefault="0032769D" w:rsidP="00D35F3E">
      <w:pPr>
        <w:pStyle w:val="NoSpacing"/>
        <w:jc w:val="center"/>
        <w:rPr>
          <w:rStyle w:val="Strong"/>
          <w:rFonts w:ascii="Times New Roman" w:hAnsi="Times New Roman"/>
          <w:color w:val="0D1216"/>
          <w:sz w:val="24"/>
          <w:szCs w:val="24"/>
        </w:rPr>
      </w:pPr>
    </w:p>
    <w:p w:rsidR="0032769D" w:rsidRDefault="0032769D" w:rsidP="00D35F3E">
      <w:pPr>
        <w:pStyle w:val="NoSpacing"/>
        <w:jc w:val="center"/>
        <w:rPr>
          <w:rStyle w:val="Strong"/>
          <w:rFonts w:ascii="Times New Roman" w:hAnsi="Times New Roman"/>
          <w:color w:val="0D1216"/>
          <w:sz w:val="24"/>
          <w:szCs w:val="24"/>
        </w:rPr>
      </w:pPr>
      <w:r w:rsidRPr="00C73896">
        <w:rPr>
          <w:rStyle w:val="Strong"/>
          <w:rFonts w:ascii="Times New Roman" w:hAnsi="Times New Roman"/>
          <w:color w:val="0D1216"/>
          <w:sz w:val="24"/>
          <w:szCs w:val="24"/>
        </w:rPr>
        <w:t>2. Ценности</w:t>
      </w:r>
    </w:p>
    <w:p w:rsidR="0032769D" w:rsidRPr="00C73896" w:rsidRDefault="0032769D" w:rsidP="00D35F3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2.1. При осуществлении своей деятельности работник </w:t>
      </w:r>
      <w:r>
        <w:rPr>
          <w:color w:val="0D1216"/>
        </w:rPr>
        <w:t xml:space="preserve"> СШ</w:t>
      </w:r>
      <w:r w:rsidRPr="00FF49A0">
        <w:rPr>
          <w:color w:val="0D1216"/>
        </w:rPr>
        <w:t xml:space="preserve"> руководствуется следующими принципами: добросовестность, прозрачность, развитие.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2.2. Добросовестность означает непреклонное следование требованиям закона и надлежащее выполнение обязательств, принимаемых обществом. </w:t>
      </w:r>
      <w:r w:rsidRPr="00FF49A0">
        <w:rPr>
          <w:color w:val="0D1216"/>
          <w:spacing w:val="-4"/>
        </w:rPr>
        <w:t>Главная цель –</w:t>
      </w:r>
      <w:r w:rsidRPr="00FF49A0">
        <w:rPr>
          <w:color w:val="0D1216"/>
        </w:rPr>
        <w:t xml:space="preserve"> общекультурные, общечеловеческие, общегосударственные требования к деятельности работника.</w:t>
      </w:r>
    </w:p>
    <w:p w:rsidR="0032769D" w:rsidRPr="00FF49A0" w:rsidRDefault="0032769D" w:rsidP="00D35F3E">
      <w:pPr>
        <w:pStyle w:val="BodyText"/>
        <w:spacing w:after="227"/>
        <w:jc w:val="both"/>
        <w:rPr>
          <w:rStyle w:val="Strong"/>
        </w:rPr>
      </w:pPr>
      <w:r w:rsidRPr="00FF49A0">
        <w:rPr>
          <w:color w:val="0D1216"/>
        </w:rPr>
        <w:t xml:space="preserve">2.3. Прозрачность означает обеспечение доступности информации о деятельности </w:t>
      </w:r>
      <w:r>
        <w:rPr>
          <w:color w:val="0D1216"/>
        </w:rPr>
        <w:t xml:space="preserve"> СШ</w:t>
      </w:r>
      <w:r w:rsidRPr="00FF49A0">
        <w:rPr>
          <w:color w:val="0D1216"/>
        </w:rPr>
        <w:t xml:space="preserve">. Вся деятельность </w:t>
      </w:r>
      <w:r>
        <w:rPr>
          <w:color w:val="0D1216"/>
        </w:rPr>
        <w:t>СШ</w:t>
      </w:r>
      <w:r w:rsidRPr="00FF49A0">
        <w:rPr>
          <w:color w:val="0D1216"/>
        </w:rPr>
        <w:t xml:space="preserve">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</w:r>
    </w:p>
    <w:p w:rsidR="0032769D" w:rsidRPr="00FF49A0" w:rsidRDefault="0032769D" w:rsidP="00D35F3E">
      <w:pPr>
        <w:pStyle w:val="BodyText"/>
        <w:spacing w:after="227"/>
        <w:jc w:val="center"/>
        <w:rPr>
          <w:rStyle w:val="Strong"/>
          <w:color w:val="0D1216"/>
        </w:rPr>
      </w:pPr>
      <w:r w:rsidRPr="00FF49A0">
        <w:rPr>
          <w:rStyle w:val="Strong"/>
          <w:color w:val="0D1216"/>
        </w:rPr>
        <w:t>3. Противодействие коррупции</w:t>
      </w:r>
    </w:p>
    <w:p w:rsidR="0032769D" w:rsidRPr="00FF49A0" w:rsidRDefault="0032769D" w:rsidP="00D35F3E">
      <w:pPr>
        <w:pStyle w:val="BodyText"/>
        <w:spacing w:after="227"/>
        <w:jc w:val="both"/>
      </w:pPr>
      <w:r w:rsidRPr="00FF49A0">
        <w:rPr>
          <w:rStyle w:val="Strong"/>
          <w:color w:val="0D1216"/>
        </w:rPr>
        <w:t> </w:t>
      </w:r>
      <w:r w:rsidRPr="00FF49A0">
        <w:rPr>
          <w:color w:val="0D1216"/>
        </w:rPr>
        <w:t xml:space="preserve">3.1. Приоритетом в деятельности </w:t>
      </w:r>
      <w:r>
        <w:rPr>
          <w:color w:val="0D1216"/>
        </w:rPr>
        <w:t xml:space="preserve"> СШ</w:t>
      </w:r>
      <w:r w:rsidRPr="00FF49A0">
        <w:rPr>
          <w:color w:val="0D1216"/>
        </w:rPr>
        <w:t xml:space="preserve"> является строгое соблюдение законов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3.2. Для работников </w:t>
      </w:r>
      <w:r>
        <w:rPr>
          <w:color w:val="0D1216"/>
        </w:rPr>
        <w:t>СШ</w:t>
      </w:r>
      <w:r w:rsidRPr="00FF49A0">
        <w:rPr>
          <w:color w:val="0D1216"/>
        </w:rPr>
        <w:t xml:space="preserve"> недопустимо нарушение закона. Этот ведущий принцип действует на всех уровнях деятельности, начиная с руководителя и заканчивая всеми работниками. Каждый работник, совершивший правонарушение, несет ответственность в дисциплинарном, административном, гражданско-правовом и уголовном порядке.  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3.3. Важнейшей мерой по поддержанию безупречной репутации </w:t>
      </w:r>
      <w:r>
        <w:rPr>
          <w:color w:val="0D1216"/>
        </w:rPr>
        <w:t xml:space="preserve"> СШ</w:t>
      </w:r>
      <w:r w:rsidRPr="00FF49A0">
        <w:rPr>
          <w:color w:val="0D1216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>
        <w:rPr>
          <w:color w:val="0D1216"/>
        </w:rPr>
        <w:t xml:space="preserve"> СШ</w:t>
      </w:r>
      <w:r w:rsidRPr="00FF49A0">
        <w:rPr>
          <w:color w:val="0D1216"/>
        </w:rPr>
        <w:t>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>3.4. Ответственный за профилактику коррупционных и иных правонарушений уполномочен следить за соблюдением всех требований, применимых к взаимодействиям с коллективом и родителями (законными представителями) воспитанников.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3.5. Добросовестное исполнение служебных обязанностей и постоянное улучшение качества предоставления </w:t>
      </w:r>
      <w:r>
        <w:rPr>
          <w:color w:val="0D1216"/>
        </w:rPr>
        <w:t>тренировочных</w:t>
      </w:r>
      <w:r w:rsidRPr="00FF49A0">
        <w:rPr>
          <w:color w:val="0D1216"/>
        </w:rPr>
        <w:t xml:space="preserve"> услуг являются главными приоритетами в отношениях работников  и  родителей (законных представителей) воспитанников </w:t>
      </w:r>
      <w:r>
        <w:rPr>
          <w:color w:val="0D1216"/>
        </w:rPr>
        <w:t xml:space="preserve"> СШ</w:t>
      </w:r>
      <w:r w:rsidRPr="00FF49A0">
        <w:rPr>
          <w:color w:val="0D1216"/>
        </w:rPr>
        <w:t>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3.6. Деятельность </w:t>
      </w:r>
      <w:r>
        <w:rPr>
          <w:color w:val="0D1216"/>
        </w:rPr>
        <w:t>СШ</w:t>
      </w:r>
      <w:r w:rsidRPr="00FF49A0">
        <w:rPr>
          <w:color w:val="0D1216"/>
        </w:rPr>
        <w:t xml:space="preserve"> направлена на реализацию </w:t>
      </w:r>
      <w:r>
        <w:rPr>
          <w:color w:val="0D1216"/>
        </w:rPr>
        <w:t>тренировочного процесса</w:t>
      </w:r>
      <w:r w:rsidRPr="00FF49A0">
        <w:rPr>
          <w:color w:val="0D1216"/>
        </w:rPr>
        <w:t>, на </w:t>
      </w:r>
      <w:hyperlink r:id="rId4" w:history="1">
        <w:r w:rsidRPr="00FF49A0">
          <w:rPr>
            <w:rStyle w:val="Hyperlink"/>
            <w:color w:val="000000"/>
          </w:rPr>
          <w:t>сохранение и укрепление физического и психического здоровья детей</w:t>
        </w:r>
      </w:hyperlink>
      <w:r w:rsidRPr="00FF49A0">
        <w:rPr>
          <w:color w:val="0D1216"/>
        </w:rPr>
        <w:t>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3.7. В отношениях работников с родителями (законными представителями) </w:t>
      </w:r>
      <w:r>
        <w:rPr>
          <w:color w:val="0D1216"/>
        </w:rPr>
        <w:t>учащихся</w:t>
      </w:r>
      <w:r w:rsidRPr="00FF49A0">
        <w:rPr>
          <w:color w:val="0D1216"/>
        </w:rPr>
        <w:t xml:space="preserve"> </w:t>
      </w:r>
      <w:r>
        <w:rPr>
          <w:color w:val="0D1216"/>
        </w:rPr>
        <w:t xml:space="preserve"> СШ</w:t>
      </w:r>
      <w:r w:rsidRPr="00FF49A0">
        <w:rPr>
          <w:color w:val="0D1216"/>
        </w:rPr>
        <w:t xml:space="preserve"> недопустимо использование любых способов прямого или косвенного воздействия с целью получения незаконной выгоды.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3.8. В </w:t>
      </w:r>
      <w:r>
        <w:rPr>
          <w:color w:val="0D1216"/>
        </w:rPr>
        <w:t>СШ</w:t>
      </w:r>
      <w:r w:rsidRPr="00FF49A0">
        <w:rPr>
          <w:color w:val="0D1216"/>
        </w:rPr>
        <w:t xml:space="preserve">  недопустимы любые формы коррупции, работники в своей деятельности обязаны строго выполнять требования законодательства и правовых актов о противодействии коррупции.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>3.9. В случае принуждения работника, родителя (законного представителя)</w:t>
      </w:r>
      <w:r>
        <w:rPr>
          <w:color w:val="0D1216"/>
        </w:rPr>
        <w:t xml:space="preserve"> воспитанника</w:t>
      </w:r>
      <w:r w:rsidRPr="00FF49A0">
        <w:rPr>
          <w:color w:val="0D1216"/>
        </w:rPr>
        <w:t xml:space="preserve"> к предоставлению перечисленных незаконных выгод, он обязан незамедлительно уведомить об этом руководителя </w:t>
      </w:r>
      <w:r>
        <w:rPr>
          <w:color w:val="0D1216"/>
        </w:rPr>
        <w:t>СШ</w:t>
      </w:r>
      <w:r w:rsidRPr="00FF49A0">
        <w:rPr>
          <w:color w:val="0D1216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3.10. В </w:t>
      </w:r>
      <w:r>
        <w:rPr>
          <w:color w:val="0D1216"/>
        </w:rPr>
        <w:t>СШ</w:t>
      </w:r>
      <w:r w:rsidRPr="00FF49A0">
        <w:rPr>
          <w:color w:val="0D1216"/>
        </w:rPr>
        <w:t xml:space="preserve"> недопустимо осуществление мошеннической де</w:t>
      </w:r>
      <w:r>
        <w:rPr>
          <w:color w:val="0D1216"/>
        </w:rPr>
        <w:t>ятельности, т.е. любого действия или бездействия</w:t>
      </w:r>
      <w:r w:rsidRPr="00FF49A0">
        <w:rPr>
          <w:color w:val="0D1216"/>
        </w:rPr>
        <w:t>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3.11. В </w:t>
      </w:r>
      <w:r>
        <w:rPr>
          <w:color w:val="0D1216"/>
        </w:rPr>
        <w:t>СШ</w:t>
      </w:r>
      <w:r w:rsidRPr="00FF49A0">
        <w:rPr>
          <w:color w:val="0D1216"/>
        </w:rPr>
        <w:t xml:space="preserve">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3.12. В </w:t>
      </w:r>
      <w:r>
        <w:rPr>
          <w:color w:val="0D1216"/>
        </w:rPr>
        <w:t>СШ</w:t>
      </w:r>
      <w:r w:rsidRPr="00FF49A0">
        <w:rPr>
          <w:color w:val="0D1216"/>
        </w:rPr>
        <w:t xml:space="preserve"> недопустимо осуществление деятельности на основе сговора, т.е.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32769D" w:rsidRPr="00FF49A0" w:rsidRDefault="0032769D" w:rsidP="00D35F3E">
      <w:pPr>
        <w:pStyle w:val="BodyText"/>
        <w:spacing w:after="227"/>
        <w:jc w:val="both"/>
        <w:rPr>
          <w:color w:val="0D1216"/>
        </w:rPr>
      </w:pPr>
      <w:r w:rsidRPr="00FF49A0">
        <w:rPr>
          <w:color w:val="0D1216"/>
        </w:rPr>
        <w:t xml:space="preserve">3.13.  В </w:t>
      </w:r>
      <w:r>
        <w:rPr>
          <w:color w:val="0D1216"/>
        </w:rPr>
        <w:t>СШ</w:t>
      </w:r>
      <w:r w:rsidRPr="00FF49A0">
        <w:rPr>
          <w:color w:val="0D1216"/>
        </w:rPr>
        <w:t xml:space="preserve">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урегулированию </w:t>
      </w:r>
      <w:r>
        <w:rPr>
          <w:color w:val="0D1216"/>
        </w:rPr>
        <w:t>споров между участниками тренировочных отношений</w:t>
      </w:r>
      <w:r w:rsidRPr="00FF49A0">
        <w:rPr>
          <w:color w:val="0D1216"/>
        </w:rPr>
        <w:t>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32769D" w:rsidRDefault="0032769D" w:rsidP="00D35F3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F49A0">
        <w:rPr>
          <w:rFonts w:ascii="Times New Roman" w:hAnsi="Times New Roman"/>
          <w:sz w:val="24"/>
          <w:szCs w:val="24"/>
        </w:rPr>
        <w:t xml:space="preserve">3.1.4. В целях обеспечения интересов </w:t>
      </w:r>
      <w:r w:rsidRPr="00703C30">
        <w:rPr>
          <w:rFonts w:ascii="Times New Roman" w:hAnsi="Times New Roman"/>
          <w:color w:val="0D1216"/>
          <w:sz w:val="24"/>
          <w:szCs w:val="24"/>
        </w:rPr>
        <w:t>СШ</w:t>
      </w:r>
      <w:r w:rsidRPr="00FF49A0">
        <w:rPr>
          <w:rFonts w:ascii="Times New Roman" w:hAnsi="Times New Roman"/>
          <w:sz w:val="24"/>
          <w:szCs w:val="24"/>
        </w:rPr>
        <w:t xml:space="preserve"> необходимо с особой тщательностью производить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 Принципиальный подход, используемый во взаимодействии с поставщиками – размещение заказов и т.д. осуществляется в полном соответствии с требованиями законодательства.</w:t>
      </w:r>
    </w:p>
    <w:p w:rsidR="0032769D" w:rsidRPr="00FF49A0" w:rsidRDefault="0032769D" w:rsidP="00D35F3E">
      <w:pPr>
        <w:pStyle w:val="NoSpacing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</w:p>
    <w:p w:rsidR="0032769D" w:rsidRPr="00FF49A0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  <w:r w:rsidRPr="00FF49A0">
        <w:rPr>
          <w:rStyle w:val="Strong"/>
          <w:color w:val="0D1216"/>
        </w:rPr>
        <w:t>4. Обращение с подарками</w:t>
      </w:r>
    </w:p>
    <w:p w:rsidR="0032769D" w:rsidRPr="00FF49A0" w:rsidRDefault="0032769D" w:rsidP="00D35F3E">
      <w:pPr>
        <w:pStyle w:val="BodyText"/>
        <w:spacing w:after="0"/>
        <w:jc w:val="both"/>
      </w:pPr>
      <w:r w:rsidRPr="00FF49A0">
        <w:rPr>
          <w:rStyle w:val="Strong"/>
          <w:color w:val="0D1216"/>
        </w:rPr>
        <w:t> 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4.1. По отношению к подаркам в </w:t>
      </w:r>
      <w:r w:rsidRPr="00703C30">
        <w:rPr>
          <w:color w:val="0D1216"/>
        </w:rPr>
        <w:t>СШ</w:t>
      </w:r>
      <w:r w:rsidRPr="00FF49A0">
        <w:rPr>
          <w:color w:val="0D1216"/>
        </w:rPr>
        <w:t xml:space="preserve"> сформированы следующие принципы: законность, ответственность и уместность.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>4.2. 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>4.3. Подарками считается любое безвозмездное предоставление какой-либо вещи в связи с осуществлением</w:t>
      </w:r>
      <w:r>
        <w:rPr>
          <w:color w:val="0D1216"/>
        </w:rPr>
        <w:t xml:space="preserve"> </w:t>
      </w:r>
      <w:r w:rsidRPr="00703C30">
        <w:rPr>
          <w:color w:val="0D1216"/>
        </w:rPr>
        <w:t>СШ</w:t>
      </w:r>
      <w:r w:rsidRPr="00FF49A0">
        <w:rPr>
          <w:color w:val="0D1216"/>
        </w:rPr>
        <w:t xml:space="preserve"> своей деятельности.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>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>4.5. Работникам запрещается принимать следующие виды подарков (выгод), предоставление которых прямо или косвенно связано с заключением, исполнением договоров и осуществлением иной деятельности: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>
        <w:rPr>
          <w:color w:val="0D1216"/>
        </w:rPr>
        <w:t>4.5.1. Д</w:t>
      </w:r>
      <w:r w:rsidRPr="00FF49A0">
        <w:rPr>
          <w:color w:val="0D1216"/>
        </w:rPr>
        <w:t>еньги: наличные средства, денежные переводы, перечисляемые на счета работников или их родственников;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>
        <w:rPr>
          <w:color w:val="0D1216"/>
        </w:rPr>
        <w:t>4.5.2. Б</w:t>
      </w:r>
      <w:r w:rsidRPr="00FF49A0">
        <w:rPr>
          <w:color w:val="0D1216"/>
        </w:rPr>
        <w:t>еспроцентные займы (или займы с заниженным размером процентов), предоставляемые указанным лицам;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>
        <w:rPr>
          <w:color w:val="0D1216"/>
        </w:rPr>
        <w:t>4.5.3. З</w:t>
      </w:r>
      <w:r w:rsidRPr="00FF49A0">
        <w:rPr>
          <w:color w:val="0D1216"/>
        </w:rPr>
        <w:t>авышенные (явно несоизмеримые действительной стоимости) выплаты за работы (услуги), выполняемые работником по трудовому договору и в пределах должностной инструкции</w:t>
      </w:r>
    </w:p>
    <w:p w:rsidR="0032769D" w:rsidRPr="00FF49A0" w:rsidRDefault="0032769D" w:rsidP="00D35F3E">
      <w:pPr>
        <w:pStyle w:val="BodyText"/>
        <w:spacing w:after="0"/>
        <w:jc w:val="both"/>
        <w:rPr>
          <w:rStyle w:val="Strong"/>
        </w:rPr>
      </w:pPr>
      <w:r w:rsidRPr="00FF49A0">
        <w:rPr>
          <w:color w:val="0D1216"/>
        </w:rPr>
        <w:t>4.6.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32769D" w:rsidRPr="00FF49A0" w:rsidRDefault="0032769D" w:rsidP="00D35F3E">
      <w:pPr>
        <w:spacing w:after="0" w:line="240" w:lineRule="auto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1C714E">
        <w:rPr>
          <w:rStyle w:val="Strong"/>
          <w:b w:val="0"/>
          <w:color w:val="0D1216"/>
          <w:sz w:val="24"/>
          <w:szCs w:val="24"/>
        </w:rPr>
        <w:t> 4.7</w:t>
      </w:r>
      <w:r w:rsidRPr="00FF49A0">
        <w:rPr>
          <w:rStyle w:val="Strong"/>
          <w:color w:val="0D1216"/>
          <w:sz w:val="24"/>
          <w:szCs w:val="24"/>
        </w:rPr>
        <w:t xml:space="preserve">. </w:t>
      </w:r>
      <w:r w:rsidRPr="00FF49A0">
        <w:rPr>
          <w:rFonts w:ascii="Times New Roman" w:hAnsi="Times New Roman"/>
          <w:sz w:val="24"/>
          <w:szCs w:val="24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также обязан полностью возместить убытки, возникшие в результате совершенного им правонарушения.</w:t>
      </w:r>
    </w:p>
    <w:p w:rsidR="0032769D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</w:p>
    <w:p w:rsidR="0032769D" w:rsidRPr="00FF49A0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  <w:r w:rsidRPr="00FF49A0">
        <w:rPr>
          <w:rStyle w:val="Strong"/>
          <w:color w:val="0D1216"/>
        </w:rPr>
        <w:t>5. Недопущение конфликта интересов</w:t>
      </w:r>
    </w:p>
    <w:p w:rsidR="0032769D" w:rsidRPr="00FF49A0" w:rsidRDefault="0032769D" w:rsidP="00D35F3E">
      <w:pPr>
        <w:pStyle w:val="BodyText"/>
        <w:spacing w:after="0"/>
        <w:jc w:val="both"/>
      </w:pPr>
      <w:r w:rsidRPr="00FF49A0">
        <w:rPr>
          <w:rStyle w:val="Strong"/>
          <w:color w:val="0D1216"/>
        </w:rPr>
        <w:t> 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5.1. Развитие потенциала работников является ключевой задачей руководителя. В свою очередь ключевой задачей работников является сознательное следование интересам общества. В </w:t>
      </w:r>
      <w:r>
        <w:rPr>
          <w:color w:val="0D1216"/>
        </w:rPr>
        <w:t>СШ</w:t>
      </w:r>
      <w:r w:rsidRPr="00FF49A0">
        <w:rPr>
          <w:color w:val="0D1216"/>
        </w:rPr>
        <w:t xml:space="preserve"> нежелательны конфликты интересов – положения, в котором личные интересы работника противоречили бы интересам общества.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5.2. Во избежание конфликта интересов работники </w:t>
      </w:r>
      <w:r w:rsidRPr="00703C30">
        <w:rPr>
          <w:color w:val="0D1216"/>
        </w:rPr>
        <w:t>СШ</w:t>
      </w:r>
      <w:r w:rsidRPr="00FF49A0">
        <w:rPr>
          <w:color w:val="0D1216"/>
        </w:rPr>
        <w:t xml:space="preserve"> должны выполнять следующие требования: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случае, если такая дополнительная занятость не позволяет работнику надлежащим образом исполнять свои обязанности в </w:t>
      </w:r>
      <w:r w:rsidRPr="00703C30">
        <w:rPr>
          <w:color w:val="0D1216"/>
        </w:rPr>
        <w:t>СШ</w:t>
      </w:r>
      <w:r w:rsidRPr="00FF49A0">
        <w:rPr>
          <w:color w:val="0D1216"/>
        </w:rPr>
        <w:t>;</w:t>
      </w:r>
    </w:p>
    <w:p w:rsidR="0032769D" w:rsidRPr="00FF49A0" w:rsidRDefault="0032769D" w:rsidP="00D35F3E">
      <w:pPr>
        <w:pStyle w:val="BodyText"/>
        <w:spacing w:after="0"/>
        <w:jc w:val="both"/>
        <w:rPr>
          <w:rStyle w:val="Strong"/>
        </w:rPr>
      </w:pPr>
      <w:r w:rsidRPr="00FF49A0">
        <w:rPr>
          <w:color w:val="0D1216"/>
        </w:rPr>
        <w:t xml:space="preserve">5.2.2. Работник вправе использовать имущество </w:t>
      </w:r>
      <w:r w:rsidRPr="00703C30">
        <w:rPr>
          <w:color w:val="0D1216"/>
        </w:rPr>
        <w:t>СШ</w:t>
      </w:r>
      <w:r w:rsidRPr="00FF49A0">
        <w:rPr>
          <w:color w:val="0D1216"/>
        </w:rPr>
        <w:t xml:space="preserve"> (в том числе оборудование) исключительно в целях, связанных с выполнением своей трудовой функции.</w:t>
      </w:r>
    </w:p>
    <w:p w:rsidR="0032769D" w:rsidRPr="00FF49A0" w:rsidRDefault="0032769D" w:rsidP="00D35F3E">
      <w:pPr>
        <w:pStyle w:val="BodyText"/>
        <w:spacing w:after="0"/>
        <w:jc w:val="both"/>
        <w:rPr>
          <w:rStyle w:val="Strong"/>
          <w:color w:val="0D1216"/>
        </w:rPr>
      </w:pPr>
      <w:r w:rsidRPr="00FF49A0">
        <w:rPr>
          <w:rStyle w:val="Strong"/>
          <w:color w:val="0D1216"/>
        </w:rPr>
        <w:t> </w:t>
      </w:r>
    </w:p>
    <w:p w:rsidR="0032769D" w:rsidRPr="00FF49A0" w:rsidRDefault="0032769D" w:rsidP="00D35F3E">
      <w:pPr>
        <w:pStyle w:val="BodyText"/>
        <w:spacing w:after="0"/>
        <w:jc w:val="center"/>
      </w:pPr>
      <w:r w:rsidRPr="00FF49A0">
        <w:rPr>
          <w:rStyle w:val="Strong"/>
          <w:color w:val="0D1216"/>
        </w:rPr>
        <w:t>6. Конфиденциальность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> </w:t>
      </w:r>
    </w:p>
    <w:p w:rsidR="0032769D" w:rsidRPr="00FF49A0" w:rsidRDefault="0032769D" w:rsidP="00D35F3E">
      <w:pPr>
        <w:pStyle w:val="BodyText"/>
        <w:spacing w:after="0"/>
        <w:jc w:val="both"/>
        <w:rPr>
          <w:color w:val="0D1216"/>
        </w:rPr>
      </w:pPr>
      <w:r w:rsidRPr="00FF49A0">
        <w:rPr>
          <w:color w:val="0D1216"/>
        </w:rPr>
        <w:t xml:space="preserve">6.1. Работникам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</w:t>
      </w:r>
      <w:r w:rsidRPr="00703C30">
        <w:rPr>
          <w:color w:val="0D1216"/>
        </w:rPr>
        <w:t>СШ</w:t>
      </w:r>
      <w:r w:rsidRPr="00FF49A0">
        <w:rPr>
          <w:color w:val="0D1216"/>
        </w:rPr>
        <w:t>.</w:t>
      </w:r>
    </w:p>
    <w:p w:rsidR="0032769D" w:rsidRPr="00FF49A0" w:rsidRDefault="0032769D" w:rsidP="00D35F3E">
      <w:pPr>
        <w:pStyle w:val="BodyText"/>
        <w:spacing w:after="0"/>
        <w:jc w:val="both"/>
      </w:pPr>
      <w:r w:rsidRPr="00FF49A0">
        <w:rPr>
          <w:color w:val="0D1216"/>
        </w:rPr>
        <w:t xml:space="preserve">6.2. Передача информации внутри </w:t>
      </w:r>
      <w:r w:rsidRPr="00703C30">
        <w:rPr>
          <w:color w:val="0D1216"/>
        </w:rPr>
        <w:t>СШ</w:t>
      </w:r>
      <w:r w:rsidRPr="00FF49A0">
        <w:rPr>
          <w:color w:val="0D1216"/>
        </w:rPr>
        <w:t xml:space="preserve"> осуществляется в соответствии с процедурами, установленными внутренними документами.</w:t>
      </w:r>
    </w:p>
    <w:p w:rsidR="0032769D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</w:p>
    <w:p w:rsidR="0032769D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  <w:r w:rsidRPr="00FF49A0">
        <w:rPr>
          <w:rStyle w:val="Strong"/>
          <w:color w:val="0D1216"/>
        </w:rPr>
        <w:t>7. Заключение</w:t>
      </w:r>
    </w:p>
    <w:p w:rsidR="0032769D" w:rsidRPr="00FF49A0" w:rsidRDefault="0032769D" w:rsidP="00D35F3E">
      <w:pPr>
        <w:pStyle w:val="BodyText"/>
        <w:spacing w:after="0"/>
        <w:jc w:val="center"/>
        <w:rPr>
          <w:rStyle w:val="Strong"/>
          <w:color w:val="0D1216"/>
        </w:rPr>
      </w:pPr>
    </w:p>
    <w:p w:rsidR="0032769D" w:rsidRPr="00703C30" w:rsidRDefault="0032769D" w:rsidP="00D35F3E">
      <w:pPr>
        <w:pStyle w:val="BodyText"/>
        <w:spacing w:after="0"/>
        <w:jc w:val="both"/>
        <w:rPr>
          <w:b/>
        </w:rPr>
      </w:pPr>
      <w:r w:rsidRPr="00703C30">
        <w:rPr>
          <w:rStyle w:val="Strong"/>
          <w:b w:val="0"/>
          <w:color w:val="0D1216"/>
        </w:rPr>
        <w:t xml:space="preserve">7.1. Настоящие стандарты и процедуры вступают в силу с момента </w:t>
      </w:r>
      <w:r>
        <w:rPr>
          <w:rStyle w:val="Strong"/>
          <w:b w:val="0"/>
          <w:color w:val="0D1216"/>
        </w:rPr>
        <w:t>подписания директором СШ</w:t>
      </w:r>
      <w:r w:rsidRPr="00703C30">
        <w:rPr>
          <w:rStyle w:val="Strong"/>
          <w:b w:val="0"/>
          <w:color w:val="0D1216"/>
        </w:rPr>
        <w:t xml:space="preserve"> и действуют до внесения изменений или замены новыми</w:t>
      </w:r>
      <w:r>
        <w:rPr>
          <w:rStyle w:val="Strong"/>
          <w:b w:val="0"/>
          <w:color w:val="0D1216"/>
        </w:rPr>
        <w:t>.</w:t>
      </w:r>
    </w:p>
    <w:p w:rsidR="0032769D" w:rsidRDefault="0032769D" w:rsidP="00D35F3E">
      <w:pPr>
        <w:tabs>
          <w:tab w:val="left" w:pos="1162"/>
        </w:tabs>
      </w:pPr>
    </w:p>
    <w:p w:rsidR="0032769D" w:rsidRDefault="0032769D" w:rsidP="00D35F3E">
      <w:pPr>
        <w:tabs>
          <w:tab w:val="left" w:pos="1162"/>
        </w:tabs>
      </w:pPr>
    </w:p>
    <w:p w:rsidR="0032769D" w:rsidRDefault="0032769D" w:rsidP="00D35F3E">
      <w:pPr>
        <w:tabs>
          <w:tab w:val="left" w:pos="1162"/>
        </w:tabs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Default="0032769D" w:rsidP="00E20512">
      <w:pPr>
        <w:autoSpaceDE w:val="0"/>
        <w:autoSpaceDN w:val="0"/>
        <w:jc w:val="center"/>
        <w:rPr>
          <w:b/>
          <w:sz w:val="28"/>
          <w:szCs w:val="28"/>
        </w:rPr>
      </w:pPr>
    </w:p>
    <w:p w:rsidR="0032769D" w:rsidRPr="00D35F3E" w:rsidRDefault="0032769D" w:rsidP="00D35F3E">
      <w:pPr>
        <w:tabs>
          <w:tab w:val="left" w:pos="1162"/>
        </w:tabs>
      </w:pPr>
    </w:p>
    <w:sectPr w:rsidR="0032769D" w:rsidRPr="00D35F3E" w:rsidSect="009401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46E8"/>
    <w:rsid w:val="00110E2B"/>
    <w:rsid w:val="001346E8"/>
    <w:rsid w:val="001C714E"/>
    <w:rsid w:val="00205839"/>
    <w:rsid w:val="0025510F"/>
    <w:rsid w:val="002D62F1"/>
    <w:rsid w:val="0032769D"/>
    <w:rsid w:val="00391ADF"/>
    <w:rsid w:val="003A5ED7"/>
    <w:rsid w:val="003F534C"/>
    <w:rsid w:val="00496D2F"/>
    <w:rsid w:val="004B1B32"/>
    <w:rsid w:val="00520972"/>
    <w:rsid w:val="0054757C"/>
    <w:rsid w:val="00703C30"/>
    <w:rsid w:val="008733E6"/>
    <w:rsid w:val="008D598B"/>
    <w:rsid w:val="008E52B7"/>
    <w:rsid w:val="009401D5"/>
    <w:rsid w:val="00973950"/>
    <w:rsid w:val="009864AF"/>
    <w:rsid w:val="00A02C15"/>
    <w:rsid w:val="00A15C92"/>
    <w:rsid w:val="00A6418D"/>
    <w:rsid w:val="00B60BBE"/>
    <w:rsid w:val="00B830BE"/>
    <w:rsid w:val="00BB0951"/>
    <w:rsid w:val="00C37738"/>
    <w:rsid w:val="00C73896"/>
    <w:rsid w:val="00D35F3E"/>
    <w:rsid w:val="00D76B7C"/>
    <w:rsid w:val="00DB699D"/>
    <w:rsid w:val="00DD2BC1"/>
    <w:rsid w:val="00E20512"/>
    <w:rsid w:val="00E44AC8"/>
    <w:rsid w:val="00FF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C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346E8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1346E8"/>
  </w:style>
  <w:style w:type="paragraph" w:styleId="BodyText">
    <w:name w:val="Body Text"/>
    <w:basedOn w:val="Normal"/>
    <w:link w:val="BodyTextChar"/>
    <w:uiPriority w:val="99"/>
    <w:rsid w:val="00D35F3E"/>
    <w:pPr>
      <w:widowControl w:val="0"/>
      <w:suppressAutoHyphens/>
      <w:spacing w:after="120" w:line="240" w:lineRule="auto"/>
    </w:pPr>
    <w:rPr>
      <w:rFonts w:ascii="Times New Roman" w:hAnsi="Times New Roman"/>
      <w:kern w:val="2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35F3E"/>
    <w:rPr>
      <w:rFonts w:ascii="Times New Roman" w:hAnsi="Times New Roman" w:cs="Times New Roman"/>
      <w:kern w:val="2"/>
      <w:sz w:val="24"/>
      <w:szCs w:val="24"/>
    </w:rPr>
  </w:style>
  <w:style w:type="character" w:styleId="Strong">
    <w:name w:val="Strong"/>
    <w:basedOn w:val="DefaultParagraphFont"/>
    <w:uiPriority w:val="99"/>
    <w:qFormat/>
    <w:rsid w:val="00D35F3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8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5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5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-kuban.ru/zdor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4</Pages>
  <Words>1517</Words>
  <Characters>8647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333</cp:lastModifiedBy>
  <cp:revision>16</cp:revision>
  <cp:lastPrinted>2022-07-07T11:58:00Z</cp:lastPrinted>
  <dcterms:created xsi:type="dcterms:W3CDTF">2017-01-17T10:34:00Z</dcterms:created>
  <dcterms:modified xsi:type="dcterms:W3CDTF">2022-07-07T11:58:00Z</dcterms:modified>
</cp:coreProperties>
</file>